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DE3" w:rsidRDefault="00C94CE1" w:rsidP="00C94CE1">
      <w:pPr>
        <w:pStyle w:val="Tittel"/>
      </w:pPr>
      <w:r>
        <w:t>INNKALLING TIL KRETSTING I VESTOPPLAND KRETS</w:t>
      </w:r>
    </w:p>
    <w:p w:rsidR="00C94CE1" w:rsidRDefault="00C94CE1" w:rsidP="006000D1"/>
    <w:p w:rsidR="00C94CE1" w:rsidRDefault="00C94CE1" w:rsidP="006000D1">
      <w:r>
        <w:t>STED: Gjøvik videregående skole (skiltet fra hovedinngangen)</w:t>
      </w:r>
    </w:p>
    <w:p w:rsidR="00C94CE1" w:rsidRDefault="00C94CE1" w:rsidP="006000D1">
      <w:r>
        <w:t>NÅR: Tirsdag 20. november kl. 1845 – 2130</w:t>
      </w:r>
    </w:p>
    <w:p w:rsidR="008904B1" w:rsidRDefault="008904B1" w:rsidP="006000D1"/>
    <w:p w:rsidR="00C94CE1" w:rsidRDefault="00C94CE1" w:rsidP="00C94CE1">
      <w:pPr>
        <w:ind w:firstLine="720"/>
      </w:pPr>
      <w:r>
        <w:t xml:space="preserve">Kaffe og kringle ved ankomst. Ta med kopp </w:t>
      </w:r>
      <w:r>
        <w:sym w:font="Wingdings" w:char="F04A"/>
      </w:r>
    </w:p>
    <w:p w:rsidR="00796BFE" w:rsidRDefault="00796BFE" w:rsidP="006000D1">
      <w:bookmarkStart w:id="0" w:name="_GoBack"/>
      <w:bookmarkEnd w:id="0"/>
    </w:p>
    <w:p w:rsidR="00C94CE1" w:rsidRDefault="008904B1" w:rsidP="006000D1">
      <w:pPr>
        <w:pStyle w:val="Listeavsnitt"/>
        <w:numPr>
          <w:ilvl w:val="0"/>
          <w:numId w:val="15"/>
        </w:numPr>
      </w:pPr>
      <w:r>
        <w:t>Åpning v. kretsleder</w:t>
      </w:r>
    </w:p>
    <w:p w:rsidR="00C94CE1" w:rsidRDefault="00C94CE1" w:rsidP="00C94CE1">
      <w:pPr>
        <w:pStyle w:val="Listeavsnitt"/>
        <w:ind w:left="720"/>
      </w:pPr>
    </w:p>
    <w:p w:rsidR="00C94CE1" w:rsidRDefault="008904B1" w:rsidP="006000D1">
      <w:pPr>
        <w:pStyle w:val="Listeavsnitt"/>
        <w:numPr>
          <w:ilvl w:val="0"/>
          <w:numId w:val="15"/>
        </w:numPr>
      </w:pPr>
      <w:r>
        <w:t>Foreningen Natur og Friluftsliv presenterer seg</w:t>
      </w:r>
      <w:r w:rsidR="00C94CE1">
        <w:t xml:space="preserve"> (ca 30 min)</w:t>
      </w:r>
      <w:r>
        <w:t>.</w:t>
      </w:r>
    </w:p>
    <w:p w:rsidR="00C94CE1" w:rsidRDefault="00C94CE1" w:rsidP="00C94CE1">
      <w:pPr>
        <w:pStyle w:val="Listeavsnitt"/>
        <w:ind w:left="720"/>
      </w:pPr>
    </w:p>
    <w:p w:rsidR="00C94CE1" w:rsidRDefault="008904B1" w:rsidP="006000D1">
      <w:pPr>
        <w:pStyle w:val="Listeavsnitt"/>
        <w:numPr>
          <w:ilvl w:val="0"/>
          <w:numId w:val="15"/>
        </w:numPr>
      </w:pPr>
      <w:r>
        <w:t>Informasjon fra Speiderforum, Roverforum og Speiderting</w:t>
      </w:r>
    </w:p>
    <w:p w:rsidR="00C94CE1" w:rsidRDefault="00C94CE1" w:rsidP="00C94CE1">
      <w:pPr>
        <w:pStyle w:val="Listeavsnitt"/>
        <w:ind w:left="720"/>
      </w:pPr>
    </w:p>
    <w:p w:rsidR="00C94CE1" w:rsidRDefault="00C94CE1" w:rsidP="006000D1">
      <w:pPr>
        <w:pStyle w:val="Listeavsnitt"/>
        <w:numPr>
          <w:ilvl w:val="0"/>
          <w:numId w:val="15"/>
        </w:numPr>
      </w:pPr>
      <w:r>
        <w:t>T</w:t>
      </w:r>
      <w:r w:rsidR="008904B1">
        <w:t>erminliste for 2013</w:t>
      </w:r>
      <w:r>
        <w:t xml:space="preserve"> (se vedlagt kladd)</w:t>
      </w:r>
    </w:p>
    <w:p w:rsidR="00C94CE1" w:rsidRDefault="00C94CE1" w:rsidP="00C94CE1">
      <w:pPr>
        <w:pStyle w:val="Listeavsnitt"/>
      </w:pPr>
    </w:p>
    <w:p w:rsidR="00C94CE1" w:rsidRDefault="00C94CE1" w:rsidP="006000D1">
      <w:pPr>
        <w:pStyle w:val="Listeavsnitt"/>
        <w:numPr>
          <w:ilvl w:val="0"/>
          <w:numId w:val="15"/>
        </w:numPr>
      </w:pPr>
      <w:r>
        <w:t>Innkomne saker</w:t>
      </w:r>
    </w:p>
    <w:p w:rsidR="00C94CE1" w:rsidRDefault="00C94CE1" w:rsidP="00C94CE1">
      <w:pPr>
        <w:pStyle w:val="Listeavsnitt"/>
        <w:ind w:left="720"/>
      </w:pPr>
    </w:p>
    <w:p w:rsidR="008904B1" w:rsidRDefault="00C94CE1" w:rsidP="00C94CE1">
      <w:pPr>
        <w:pStyle w:val="Listeavsnitt"/>
        <w:numPr>
          <w:ilvl w:val="0"/>
          <w:numId w:val="15"/>
        </w:numPr>
      </w:pPr>
      <w:r>
        <w:t>L</w:t>
      </w:r>
      <w:r w:rsidR="008904B1">
        <w:t>andsleirinfo v. Tore</w:t>
      </w:r>
      <w:r>
        <w:t xml:space="preserve"> Arnesen fra Leirkomiteen</w:t>
      </w:r>
    </w:p>
    <w:p w:rsidR="00C94CE1" w:rsidRDefault="00C94CE1" w:rsidP="00C94CE1"/>
    <w:p w:rsidR="00C94CE1" w:rsidRDefault="00C94CE1" w:rsidP="00C94CE1"/>
    <w:p w:rsidR="00C94CE1" w:rsidRDefault="00C94CE1" w:rsidP="00C94CE1">
      <w:r>
        <w:t xml:space="preserve">Vi ønsker ca. antall deltagere fra hver gruppe! Send tallet til kretsleder: </w:t>
      </w:r>
    </w:p>
    <w:p w:rsidR="00C94CE1" w:rsidRDefault="00C94CE1" w:rsidP="00C94CE1">
      <w:hyperlink r:id="rId8" w:history="1">
        <w:r w:rsidRPr="00BA1A3E">
          <w:rPr>
            <w:rStyle w:val="Hyperkobling"/>
          </w:rPr>
          <w:t>nils-fredrik.pedersen@oppland.org</w:t>
        </w:r>
      </w:hyperlink>
      <w:r>
        <w:t xml:space="preserve"> innen fredag 16. november.</w:t>
      </w:r>
    </w:p>
    <w:p w:rsidR="00C94CE1" w:rsidRDefault="00C94CE1" w:rsidP="00C94CE1"/>
    <w:p w:rsidR="00C94CE1" w:rsidRDefault="00C94CE1" w:rsidP="00C94CE1">
      <w:r>
        <w:t>Hvis noen ønsker å ta opp flere saker, må de sendes styret ved kretsleder innen mandag 12.11.</w:t>
      </w:r>
    </w:p>
    <w:p w:rsidR="00C94CE1" w:rsidRDefault="00C94CE1" w:rsidP="00C94CE1"/>
    <w:p w:rsidR="008904B1" w:rsidRDefault="008904B1" w:rsidP="006000D1"/>
    <w:sectPr w:rsidR="008904B1" w:rsidSect="00DC521E">
      <w:headerReference w:type="default" r:id="rId9"/>
      <w:footerReference w:type="default" r:id="rId10"/>
      <w:pgSz w:w="11900" w:h="16840"/>
      <w:pgMar w:top="2835" w:right="1418" w:bottom="1440" w:left="1418" w:header="680" w:footer="68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8E9" w:rsidRDefault="009078E9">
      <w:r>
        <w:separator/>
      </w:r>
    </w:p>
  </w:endnote>
  <w:endnote w:type="continuationSeparator" w:id="0">
    <w:p w:rsidR="009078E9" w:rsidRDefault="00907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5C" w:rsidRDefault="00F5275C" w:rsidP="004E72D5">
    <w:pPr>
      <w:pStyle w:val="Bunntekst"/>
      <w:tabs>
        <w:tab w:val="clear" w:pos="8306"/>
        <w:tab w:val="right" w:pos="8647"/>
      </w:tabs>
      <w:spacing w:before="37" w:after="40"/>
      <w:rPr>
        <w:rFonts w:ascii="Georgia" w:hAnsi="Georgia"/>
        <w:b/>
        <w:color w:val="DF6A3B"/>
      </w:rPr>
    </w:pPr>
    <w:r>
      <w:rPr>
        <w:rFonts w:ascii="Georgia" w:hAnsi="Georgia"/>
        <w:b/>
        <w:color w:val="DF6A3B"/>
      </w:rPr>
      <w:t>Vestoppland krets av Norges speiderforbund</w:t>
    </w:r>
    <w:r>
      <w:rPr>
        <w:rFonts w:ascii="Georgia" w:hAnsi="Georgia"/>
        <w:b/>
        <w:color w:val="DF6A3B"/>
      </w:rPr>
      <w:tab/>
      <w:t xml:space="preserve">   Side </w:t>
    </w:r>
    <w:r w:rsidRPr="004E72D5">
      <w:rPr>
        <w:rFonts w:ascii="Georgia" w:hAnsi="Georgia"/>
        <w:b/>
        <w:color w:val="DF6A3B"/>
      </w:rPr>
      <w:fldChar w:fldCharType="begin"/>
    </w:r>
    <w:r w:rsidRPr="004E72D5">
      <w:rPr>
        <w:rFonts w:ascii="Georgia" w:hAnsi="Georgia"/>
        <w:b/>
        <w:color w:val="DF6A3B"/>
      </w:rPr>
      <w:instrText xml:space="preserve"> PAGE </w:instrText>
    </w:r>
    <w:r w:rsidRPr="004E72D5">
      <w:rPr>
        <w:rFonts w:ascii="Georgia" w:hAnsi="Georgia"/>
        <w:b/>
        <w:color w:val="DF6A3B"/>
      </w:rPr>
      <w:fldChar w:fldCharType="separate"/>
    </w:r>
    <w:r w:rsidR="009078E9">
      <w:rPr>
        <w:rFonts w:ascii="Georgia" w:hAnsi="Georgia"/>
        <w:b/>
        <w:noProof/>
        <w:color w:val="DF6A3B"/>
      </w:rPr>
      <w:t>1</w:t>
    </w:r>
    <w:r w:rsidRPr="004E72D5">
      <w:rPr>
        <w:rFonts w:ascii="Georgia" w:hAnsi="Georgia"/>
        <w:b/>
        <w:color w:val="DF6A3B"/>
      </w:rPr>
      <w:fldChar w:fldCharType="end"/>
    </w:r>
    <w:r w:rsidRPr="004E72D5">
      <w:rPr>
        <w:rFonts w:ascii="Georgia" w:hAnsi="Georgia"/>
        <w:b/>
        <w:color w:val="DF6A3B"/>
      </w:rPr>
      <w:t>/</w:t>
    </w:r>
    <w:r w:rsidRPr="004E72D5">
      <w:rPr>
        <w:rFonts w:ascii="Georgia" w:hAnsi="Georgia"/>
        <w:b/>
        <w:color w:val="DF6A3B"/>
      </w:rPr>
      <w:fldChar w:fldCharType="begin"/>
    </w:r>
    <w:r w:rsidRPr="004E72D5">
      <w:rPr>
        <w:rFonts w:ascii="Georgia" w:hAnsi="Georgia"/>
        <w:b/>
        <w:color w:val="DF6A3B"/>
      </w:rPr>
      <w:instrText xml:space="preserve"> NUMPAGES </w:instrText>
    </w:r>
    <w:r w:rsidRPr="004E72D5">
      <w:rPr>
        <w:rFonts w:ascii="Georgia" w:hAnsi="Georgia"/>
        <w:b/>
        <w:color w:val="DF6A3B"/>
      </w:rPr>
      <w:fldChar w:fldCharType="separate"/>
    </w:r>
    <w:r w:rsidR="009078E9">
      <w:rPr>
        <w:rFonts w:ascii="Georgia" w:hAnsi="Georgia"/>
        <w:b/>
        <w:noProof/>
        <w:color w:val="DF6A3B"/>
      </w:rPr>
      <w:t>1</w:t>
    </w:r>
    <w:r w:rsidRPr="004E72D5">
      <w:rPr>
        <w:rFonts w:ascii="Georgia" w:hAnsi="Georgia"/>
        <w:b/>
        <w:color w:val="DF6A3B"/>
      </w:rPr>
      <w:fldChar w:fldCharType="end"/>
    </w:r>
  </w:p>
  <w:p w:rsidR="00F5275C" w:rsidRPr="00137E76" w:rsidRDefault="00F5275C" w:rsidP="00D30AF1">
    <w:pPr>
      <w:pStyle w:val="Bunntekst"/>
      <w:spacing w:before="37"/>
      <w:rPr>
        <w:rFonts w:ascii="Georgia" w:hAnsi="Georgia"/>
        <w:sz w:val="18"/>
      </w:rPr>
    </w:pPr>
    <w:r w:rsidRPr="00137E76">
      <w:rPr>
        <w:rFonts w:ascii="Georgia" w:hAnsi="Georgia"/>
        <w:sz w:val="18"/>
      </w:rPr>
      <w:t xml:space="preserve">Adresse: </w:t>
    </w:r>
    <w:r>
      <w:rPr>
        <w:rFonts w:ascii="Georgia" w:hAnsi="Georgia"/>
        <w:sz w:val="18"/>
      </w:rPr>
      <w:t xml:space="preserve">kretsleder </w:t>
    </w:r>
    <w:r w:rsidR="0063645E">
      <w:rPr>
        <w:rFonts w:ascii="Georgia" w:hAnsi="Georgia"/>
        <w:sz w:val="18"/>
      </w:rPr>
      <w:t xml:space="preserve">Nils-Fredrik Pedersen </w:t>
    </w:r>
    <w:r w:rsidRPr="00137E76">
      <w:rPr>
        <w:rFonts w:ascii="Georgia" w:hAnsi="Georgia"/>
        <w:sz w:val="18"/>
      </w:rPr>
      <w:t xml:space="preserve">| Postadresse: </w:t>
    </w:r>
    <w:r w:rsidR="0063645E">
      <w:rPr>
        <w:rFonts w:ascii="Georgia" w:hAnsi="Georgia"/>
        <w:sz w:val="18"/>
      </w:rPr>
      <w:t>Trondhjemsvegen 87, 2825</w:t>
    </w:r>
    <w:r>
      <w:rPr>
        <w:rFonts w:ascii="Georgia" w:hAnsi="Georgia"/>
        <w:sz w:val="18"/>
      </w:rPr>
      <w:t xml:space="preserve"> Gjøvik</w:t>
    </w:r>
  </w:p>
  <w:p w:rsidR="00F5275C" w:rsidRPr="0063645E" w:rsidRDefault="0063645E" w:rsidP="00D30AF1">
    <w:pPr>
      <w:pStyle w:val="Bunntekst"/>
      <w:spacing w:before="37"/>
      <w:rPr>
        <w:rFonts w:ascii="Georgia" w:hAnsi="Georgia"/>
        <w:b/>
        <w:sz w:val="18"/>
      </w:rPr>
    </w:pPr>
    <w:r>
      <w:rPr>
        <w:rFonts w:ascii="Georgia" w:hAnsi="Georgia"/>
        <w:sz w:val="18"/>
      </w:rPr>
      <w:t>Telefon:</w:t>
    </w:r>
    <w:r w:rsidRPr="0063645E">
      <w:rPr>
        <w:rFonts w:ascii="Georgia" w:hAnsi="Georgia"/>
        <w:sz w:val="18"/>
      </w:rPr>
      <w:t>92 6</w:t>
    </w:r>
    <w:r w:rsidR="00221F7B">
      <w:rPr>
        <w:rFonts w:ascii="Georgia" w:hAnsi="Georgia"/>
        <w:sz w:val="18"/>
      </w:rPr>
      <w:t>2 7</w:t>
    </w:r>
    <w:r w:rsidRPr="0063645E">
      <w:rPr>
        <w:rFonts w:ascii="Georgia" w:hAnsi="Georgia"/>
        <w:sz w:val="18"/>
      </w:rPr>
      <w:t>6 99</w:t>
    </w:r>
    <w:r>
      <w:rPr>
        <w:rFonts w:ascii="Georgia" w:hAnsi="Georgia"/>
        <w:sz w:val="18"/>
      </w:rPr>
      <w:t xml:space="preserve"> </w:t>
    </w:r>
    <w:r w:rsidRPr="0063645E">
      <w:rPr>
        <w:rFonts w:ascii="Georgia" w:hAnsi="Georgia"/>
        <w:sz w:val="18"/>
      </w:rPr>
      <w:t>|  E</w:t>
    </w:r>
    <w:r w:rsidR="00F5275C" w:rsidRPr="0063645E">
      <w:rPr>
        <w:rFonts w:ascii="Georgia" w:hAnsi="Georgia"/>
        <w:sz w:val="18"/>
      </w:rPr>
      <w:t xml:space="preserve">post: </w:t>
    </w:r>
    <w:r w:rsidRPr="0063645E">
      <w:rPr>
        <w:rFonts w:ascii="Palatino Linotype" w:hAnsi="Palatino Linotype"/>
        <w:sz w:val="18"/>
      </w:rPr>
      <w:t>nils_fredrik@hotmail.com</w:t>
    </w:r>
    <w:r w:rsidR="00F5275C" w:rsidRPr="0063645E">
      <w:rPr>
        <w:rFonts w:ascii="Palatino Linotype" w:hAnsi="Palatino Linotype"/>
        <w:sz w:val="18"/>
      </w:rPr>
      <w:t xml:space="preserve">  </w:t>
    </w:r>
    <w:r w:rsidR="00F5275C" w:rsidRPr="0063645E">
      <w:rPr>
        <w:rFonts w:ascii="Georgia" w:hAnsi="Georgia"/>
        <w:sz w:val="18"/>
      </w:rPr>
      <w:t xml:space="preserve">|  </w:t>
    </w:r>
    <w:r w:rsidRPr="0063645E">
      <w:rPr>
        <w:rFonts w:ascii="Georgia" w:hAnsi="Georgia"/>
        <w:sz w:val="18"/>
      </w:rPr>
      <w:t xml:space="preserve">Org.nr: </w:t>
    </w:r>
    <w:r w:rsidRPr="0063645E">
      <w:rPr>
        <w:rFonts w:ascii="Palatino Linotype" w:hAnsi="Palatino Linotype"/>
        <w:sz w:val="18"/>
      </w:rPr>
      <w:t xml:space="preserve">994773127 </w:t>
    </w:r>
    <w:r w:rsidRPr="0063645E">
      <w:rPr>
        <w:rFonts w:ascii="Georgia" w:hAnsi="Georgia"/>
        <w:sz w:val="18"/>
      </w:rPr>
      <w:t>|  Kontonr: 2050.21.60665</w:t>
    </w:r>
  </w:p>
  <w:p w:rsidR="00F5275C" w:rsidRPr="0063645E" w:rsidRDefault="00F5275C" w:rsidP="00DC521E">
    <w:pPr>
      <w:pStyle w:val="Bunntekst"/>
      <w:spacing w:before="37"/>
      <w:rPr>
        <w:rFonts w:ascii="Georgia" w:hAnsi="Georgia"/>
        <w:b/>
        <w:sz w:val="18"/>
      </w:rPr>
    </w:pPr>
  </w:p>
  <w:p w:rsidR="00F5275C" w:rsidRPr="00F92063" w:rsidRDefault="00F5275C" w:rsidP="00DC521E">
    <w:pPr>
      <w:rPr>
        <w:rFonts w:ascii="Georgia" w:hAnsi="Georgia"/>
        <w:sz w:val="14"/>
        <w:lang w:val="en-GB"/>
      </w:rPr>
    </w:pPr>
    <w:r w:rsidRPr="00F92063">
      <w:rPr>
        <w:rFonts w:ascii="Georgia" w:hAnsi="Georgia"/>
        <w:sz w:val="14"/>
        <w:lang w:val="en-GB"/>
      </w:rPr>
      <w:t>Member of the World Organization of the Scout Movement (WOSM) and the World Association of Girl Guides and Girl Scouts (WAGGGS).</w:t>
    </w:r>
  </w:p>
  <w:p w:rsidR="00F5275C" w:rsidRPr="00F92063" w:rsidRDefault="00F5275C" w:rsidP="00DC521E">
    <w:pPr>
      <w:pStyle w:val="Bunntekst"/>
      <w:spacing w:before="37"/>
      <w:rPr>
        <w:rFonts w:ascii="Georgia" w:hAnsi="Georgia"/>
        <w:b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8E9" w:rsidRDefault="009078E9">
      <w:r>
        <w:separator/>
      </w:r>
    </w:p>
  </w:footnote>
  <w:footnote w:type="continuationSeparator" w:id="0">
    <w:p w:rsidR="009078E9" w:rsidRDefault="00907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5C" w:rsidRDefault="004E2114">
    <w:pPr>
      <w:pStyle w:val="Topptekst"/>
    </w:pPr>
    <w:r>
      <w:rPr>
        <w:noProof/>
        <w:lang w:eastAsia="nb-NO"/>
      </w:rPr>
      <w:drawing>
        <wp:inline distT="0" distB="0" distL="0" distR="0">
          <wp:extent cx="1384300" cy="977900"/>
          <wp:effectExtent l="0" t="0" r="6350" b="0"/>
          <wp:docPr id="1" name="Bilde 1" descr="vestoppland-kret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stoppland-kret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nb-NO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-200660</wp:posOffset>
          </wp:positionV>
          <wp:extent cx="1697990" cy="1697990"/>
          <wp:effectExtent l="0" t="0" r="0" b="0"/>
          <wp:wrapNone/>
          <wp:docPr id="4" name="Bilde 4" descr="Forbundsme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rbundsmerk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990" cy="169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20C71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C9EC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91249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ABE63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294087"/>
    <w:multiLevelType w:val="hybridMultilevel"/>
    <w:tmpl w:val="1206C5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F48D9"/>
    <w:multiLevelType w:val="hybridMultilevel"/>
    <w:tmpl w:val="E6D40480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112FF4"/>
    <w:multiLevelType w:val="hybridMultilevel"/>
    <w:tmpl w:val="DCD43BDE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7B29B3"/>
    <w:multiLevelType w:val="hybridMultilevel"/>
    <w:tmpl w:val="DC924742"/>
    <w:lvl w:ilvl="0" w:tplc="0414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15C805DE">
      <w:start w:val="3"/>
      <w:numFmt w:val="bullet"/>
      <w:lvlText w:val="-"/>
      <w:lvlJc w:val="left"/>
      <w:pPr>
        <w:tabs>
          <w:tab w:val="num" w:pos="2624"/>
        </w:tabs>
        <w:ind w:left="2624" w:hanging="360"/>
      </w:pPr>
      <w:rPr>
        <w:rFonts w:ascii="Georgia" w:eastAsia="Times New Roman" w:hAnsi="Georgia" w:cs="Times New Roman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>
    <w:nsid w:val="1A240D84"/>
    <w:multiLevelType w:val="hybridMultilevel"/>
    <w:tmpl w:val="805E2786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945EC1"/>
    <w:multiLevelType w:val="hybridMultilevel"/>
    <w:tmpl w:val="95962F3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20703A"/>
    <w:multiLevelType w:val="hybridMultilevel"/>
    <w:tmpl w:val="64F2210C"/>
    <w:lvl w:ilvl="0" w:tplc="0414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11">
    <w:nsid w:val="50480FFA"/>
    <w:multiLevelType w:val="hybridMultilevel"/>
    <w:tmpl w:val="3550B83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D91CA6"/>
    <w:multiLevelType w:val="hybridMultilevel"/>
    <w:tmpl w:val="A24229A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7239B8"/>
    <w:multiLevelType w:val="hybridMultilevel"/>
    <w:tmpl w:val="A176A17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E639F1"/>
    <w:multiLevelType w:val="hybridMultilevel"/>
    <w:tmpl w:val="CD605942"/>
    <w:lvl w:ilvl="0" w:tplc="041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8"/>
  </w:num>
  <w:num w:numId="12">
    <w:abstractNumId w:val="14"/>
  </w:num>
  <w:num w:numId="13">
    <w:abstractNumId w:val="9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o:colormru v:ext="edit" colors="#63ac3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B1"/>
    <w:rsid w:val="00011A49"/>
    <w:rsid w:val="000215E9"/>
    <w:rsid w:val="0008650B"/>
    <w:rsid w:val="00087DE3"/>
    <w:rsid w:val="000A2BE7"/>
    <w:rsid w:val="000A3F95"/>
    <w:rsid w:val="000E3CED"/>
    <w:rsid w:val="000F3171"/>
    <w:rsid w:val="00113B96"/>
    <w:rsid w:val="00121BA1"/>
    <w:rsid w:val="0017629D"/>
    <w:rsid w:val="00190990"/>
    <w:rsid w:val="001A50A7"/>
    <w:rsid w:val="001C60E4"/>
    <w:rsid w:val="001D0C65"/>
    <w:rsid w:val="001D67F8"/>
    <w:rsid w:val="001E3307"/>
    <w:rsid w:val="001F7382"/>
    <w:rsid w:val="00205C66"/>
    <w:rsid w:val="00221F7B"/>
    <w:rsid w:val="00273DFA"/>
    <w:rsid w:val="00275318"/>
    <w:rsid w:val="00282565"/>
    <w:rsid w:val="002905F1"/>
    <w:rsid w:val="00294E48"/>
    <w:rsid w:val="002A6141"/>
    <w:rsid w:val="002B1372"/>
    <w:rsid w:val="002B4C6F"/>
    <w:rsid w:val="002B5519"/>
    <w:rsid w:val="002D39E7"/>
    <w:rsid w:val="002D4A72"/>
    <w:rsid w:val="002F429B"/>
    <w:rsid w:val="0033439C"/>
    <w:rsid w:val="00341283"/>
    <w:rsid w:val="00343202"/>
    <w:rsid w:val="00376F53"/>
    <w:rsid w:val="003A7B95"/>
    <w:rsid w:val="003C5B2F"/>
    <w:rsid w:val="00403C09"/>
    <w:rsid w:val="004210D8"/>
    <w:rsid w:val="0043209E"/>
    <w:rsid w:val="0044293B"/>
    <w:rsid w:val="00461506"/>
    <w:rsid w:val="0047724D"/>
    <w:rsid w:val="004874CD"/>
    <w:rsid w:val="00493630"/>
    <w:rsid w:val="00496D5F"/>
    <w:rsid w:val="004E2114"/>
    <w:rsid w:val="004E72D5"/>
    <w:rsid w:val="00540CF3"/>
    <w:rsid w:val="005606C8"/>
    <w:rsid w:val="0058787F"/>
    <w:rsid w:val="005A114C"/>
    <w:rsid w:val="005C6B34"/>
    <w:rsid w:val="005E30B1"/>
    <w:rsid w:val="005F1501"/>
    <w:rsid w:val="006000D1"/>
    <w:rsid w:val="00611E41"/>
    <w:rsid w:val="0061361A"/>
    <w:rsid w:val="006312D8"/>
    <w:rsid w:val="0063645E"/>
    <w:rsid w:val="0064085E"/>
    <w:rsid w:val="0065135B"/>
    <w:rsid w:val="00686890"/>
    <w:rsid w:val="006B1993"/>
    <w:rsid w:val="006D3720"/>
    <w:rsid w:val="006D3891"/>
    <w:rsid w:val="006F6E24"/>
    <w:rsid w:val="00700ECC"/>
    <w:rsid w:val="00710006"/>
    <w:rsid w:val="0071313F"/>
    <w:rsid w:val="00721BFC"/>
    <w:rsid w:val="00722F9B"/>
    <w:rsid w:val="00726CBB"/>
    <w:rsid w:val="00733DFA"/>
    <w:rsid w:val="007343C9"/>
    <w:rsid w:val="00762216"/>
    <w:rsid w:val="00775149"/>
    <w:rsid w:val="00784F5C"/>
    <w:rsid w:val="00786085"/>
    <w:rsid w:val="007966AE"/>
    <w:rsid w:val="00796BFE"/>
    <w:rsid w:val="007B39D8"/>
    <w:rsid w:val="007D2B1A"/>
    <w:rsid w:val="007F02BE"/>
    <w:rsid w:val="007F0E91"/>
    <w:rsid w:val="00817E3E"/>
    <w:rsid w:val="00825E91"/>
    <w:rsid w:val="00852796"/>
    <w:rsid w:val="00862939"/>
    <w:rsid w:val="0086303C"/>
    <w:rsid w:val="008757D7"/>
    <w:rsid w:val="00884ADC"/>
    <w:rsid w:val="008904B1"/>
    <w:rsid w:val="008A2BDA"/>
    <w:rsid w:val="008B37AF"/>
    <w:rsid w:val="008B79C9"/>
    <w:rsid w:val="009078E9"/>
    <w:rsid w:val="00917A72"/>
    <w:rsid w:val="00984624"/>
    <w:rsid w:val="009E05BC"/>
    <w:rsid w:val="009E2EE6"/>
    <w:rsid w:val="009E60F9"/>
    <w:rsid w:val="00A0321F"/>
    <w:rsid w:val="00A25E02"/>
    <w:rsid w:val="00A405A3"/>
    <w:rsid w:val="00A943ED"/>
    <w:rsid w:val="00AC4ECD"/>
    <w:rsid w:val="00AC5E88"/>
    <w:rsid w:val="00B26C81"/>
    <w:rsid w:val="00B379BE"/>
    <w:rsid w:val="00B6405C"/>
    <w:rsid w:val="00B86A78"/>
    <w:rsid w:val="00B9030A"/>
    <w:rsid w:val="00BB6F22"/>
    <w:rsid w:val="00BC1A58"/>
    <w:rsid w:val="00BC682B"/>
    <w:rsid w:val="00BD4278"/>
    <w:rsid w:val="00BE4DC1"/>
    <w:rsid w:val="00C60BC1"/>
    <w:rsid w:val="00C81943"/>
    <w:rsid w:val="00C94CE1"/>
    <w:rsid w:val="00C9726F"/>
    <w:rsid w:val="00D005BA"/>
    <w:rsid w:val="00D150F3"/>
    <w:rsid w:val="00D30AF1"/>
    <w:rsid w:val="00D70EE2"/>
    <w:rsid w:val="00D81550"/>
    <w:rsid w:val="00D92D5F"/>
    <w:rsid w:val="00DC4563"/>
    <w:rsid w:val="00DC47EF"/>
    <w:rsid w:val="00DC521E"/>
    <w:rsid w:val="00DD5DBF"/>
    <w:rsid w:val="00DE22B8"/>
    <w:rsid w:val="00E312C0"/>
    <w:rsid w:val="00E42C86"/>
    <w:rsid w:val="00EA5932"/>
    <w:rsid w:val="00ED2C10"/>
    <w:rsid w:val="00F36697"/>
    <w:rsid w:val="00F5275C"/>
    <w:rsid w:val="00F65BD5"/>
    <w:rsid w:val="00F82385"/>
    <w:rsid w:val="00F83C52"/>
    <w:rsid w:val="00F87225"/>
    <w:rsid w:val="00F92063"/>
    <w:rsid w:val="00F9383C"/>
    <w:rsid w:val="00FA663D"/>
    <w:rsid w:val="00FB675B"/>
    <w:rsid w:val="00FC09AE"/>
    <w:rsid w:val="00FC7B36"/>
    <w:rsid w:val="00FD7827"/>
    <w:rsid w:val="00FF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3ac3b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qFormat/>
    <w:rsid w:val="004429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table" w:styleId="Tabellrutenett">
    <w:name w:val="Table Grid"/>
    <w:basedOn w:val="Vanligtabell"/>
    <w:rsid w:val="00BC1A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semiHidden/>
    <w:rsid w:val="00493630"/>
    <w:rPr>
      <w:rFonts w:ascii="Tahoma" w:hAnsi="Tahoma" w:cs="Tahoma"/>
      <w:sz w:val="16"/>
      <w:szCs w:val="16"/>
    </w:rPr>
  </w:style>
  <w:style w:type="paragraph" w:styleId="Ingenmellomrom">
    <w:name w:val="No Spacing"/>
    <w:qFormat/>
    <w:rsid w:val="006F6E24"/>
    <w:pPr>
      <w:ind w:left="1060" w:firstLine="6"/>
    </w:pPr>
    <w:rPr>
      <w:rFonts w:ascii="Calibri" w:eastAsia="Calibri" w:hAnsi="Calibri"/>
      <w:sz w:val="22"/>
      <w:szCs w:val="22"/>
      <w:lang w:eastAsia="en-US"/>
    </w:rPr>
  </w:style>
  <w:style w:type="character" w:styleId="Sidetall">
    <w:name w:val="page number"/>
    <w:basedOn w:val="Standardskriftforavsnitt"/>
    <w:rsid w:val="004E72D5"/>
  </w:style>
  <w:style w:type="paragraph" w:styleId="Listeavsnitt">
    <w:name w:val="List Paragraph"/>
    <w:basedOn w:val="Normal"/>
    <w:uiPriority w:val="34"/>
    <w:qFormat/>
    <w:rsid w:val="00FC09AE"/>
    <w:pPr>
      <w:ind w:left="708"/>
    </w:pPr>
  </w:style>
  <w:style w:type="paragraph" w:styleId="Tittel">
    <w:name w:val="Title"/>
    <w:basedOn w:val="Normal"/>
    <w:next w:val="Normal"/>
    <w:link w:val="TittelTegn"/>
    <w:uiPriority w:val="10"/>
    <w:qFormat/>
    <w:rsid w:val="00C94CE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C94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qFormat/>
    <w:rsid w:val="004429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table" w:styleId="Tabellrutenett">
    <w:name w:val="Table Grid"/>
    <w:basedOn w:val="Vanligtabell"/>
    <w:rsid w:val="00BC1A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semiHidden/>
    <w:rsid w:val="00493630"/>
    <w:rPr>
      <w:rFonts w:ascii="Tahoma" w:hAnsi="Tahoma" w:cs="Tahoma"/>
      <w:sz w:val="16"/>
      <w:szCs w:val="16"/>
    </w:rPr>
  </w:style>
  <w:style w:type="paragraph" w:styleId="Ingenmellomrom">
    <w:name w:val="No Spacing"/>
    <w:qFormat/>
    <w:rsid w:val="006F6E24"/>
    <w:pPr>
      <w:ind w:left="1060" w:firstLine="6"/>
    </w:pPr>
    <w:rPr>
      <w:rFonts w:ascii="Calibri" w:eastAsia="Calibri" w:hAnsi="Calibri"/>
      <w:sz w:val="22"/>
      <w:szCs w:val="22"/>
      <w:lang w:eastAsia="en-US"/>
    </w:rPr>
  </w:style>
  <w:style w:type="character" w:styleId="Sidetall">
    <w:name w:val="page number"/>
    <w:basedOn w:val="Standardskriftforavsnitt"/>
    <w:rsid w:val="004E72D5"/>
  </w:style>
  <w:style w:type="paragraph" w:styleId="Listeavsnitt">
    <w:name w:val="List Paragraph"/>
    <w:basedOn w:val="Normal"/>
    <w:uiPriority w:val="34"/>
    <w:qFormat/>
    <w:rsid w:val="00FC09AE"/>
    <w:pPr>
      <w:ind w:left="708"/>
    </w:pPr>
  </w:style>
  <w:style w:type="paragraph" w:styleId="Tittel">
    <w:name w:val="Title"/>
    <w:basedOn w:val="Normal"/>
    <w:next w:val="Normal"/>
    <w:link w:val="TittelTegn"/>
    <w:uiPriority w:val="10"/>
    <w:qFormat/>
    <w:rsid w:val="00C94CE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C94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ls-fredrik.pedersen@oppland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ped\AppData\Roaming\Microsoft\Maler\Private%20maler\Kretse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Kretsen.dotx</Template>
  <TotalTime>0</TotalTime>
  <Pages>1</Pages>
  <Words>116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Notat</vt:lpstr>
    </vt:vector>
  </TitlesOfParts>
  <Company>Norges speiderforbund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Nils-Fredrik Pedersen</dc:creator>
  <cp:lastModifiedBy>Nils-Fredrik Pedersen</cp:lastModifiedBy>
  <cp:revision>2</cp:revision>
  <cp:lastPrinted>2011-09-01T14:25:00Z</cp:lastPrinted>
  <dcterms:created xsi:type="dcterms:W3CDTF">2012-10-19T12:40:00Z</dcterms:created>
  <dcterms:modified xsi:type="dcterms:W3CDTF">2012-10-19T12:40:00Z</dcterms:modified>
</cp:coreProperties>
</file>